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89" w:rsidRPr="004310BC" w:rsidRDefault="00042289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русскому языку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42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91"/>
        <w:gridCol w:w="3543"/>
        <w:gridCol w:w="2641"/>
        <w:gridCol w:w="1539"/>
      </w:tblGrid>
      <w:tr w:rsidR="00042289" w:rsidRPr="008847D7" w:rsidTr="00F855C7">
        <w:trPr>
          <w:trHeight w:val="443"/>
          <w:tblCellSpacing w:w="15" w:type="dxa"/>
        </w:trPr>
        <w:tc>
          <w:tcPr>
            <w:tcW w:w="918" w:type="pct"/>
            <w:vAlign w:val="center"/>
          </w:tcPr>
          <w:p w:rsidR="00042289" w:rsidRPr="008847D7" w:rsidRDefault="00042289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6" w:type="pct"/>
            <w:vAlign w:val="center"/>
          </w:tcPr>
          <w:p w:rsidR="00042289" w:rsidRPr="008847D7" w:rsidRDefault="00042289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72" w:type="pct"/>
            <w:vAlign w:val="center"/>
          </w:tcPr>
          <w:p w:rsidR="00042289" w:rsidRPr="008847D7" w:rsidRDefault="00042289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85" w:type="pct"/>
            <w:vAlign w:val="center"/>
          </w:tcPr>
          <w:p w:rsidR="00042289" w:rsidRPr="008847D7" w:rsidRDefault="00042289" w:rsidP="00884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042289" w:rsidRPr="008847D7" w:rsidTr="00F855C7">
        <w:trPr>
          <w:trHeight w:val="315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Камратова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69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Денисова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93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Чегисова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274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Московкин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7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Ситдиков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42289" w:rsidRPr="008847D7" w:rsidTr="00F855C7">
        <w:trPr>
          <w:trHeight w:val="26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Яфарова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Сафиуллин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71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68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Лапшина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64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Елфимов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288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27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289" w:rsidRPr="008847D7" w:rsidTr="00F855C7">
        <w:trPr>
          <w:trHeight w:val="26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Соколов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42289" w:rsidRPr="008847D7" w:rsidTr="00F855C7">
        <w:trPr>
          <w:trHeight w:val="27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Позднякова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Петухова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Гульмирова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Никушкина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Ренкова О.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Гарипова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Шафигуллина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Ширалиева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Апакин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Спирин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Галимзянова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Камалов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Зайцев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Козлова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Долженкова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Нурутдинова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Багаутдинов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Белозёрова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Колганова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Тимерханова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Чукашева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Чинчаладзе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Вагизова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Сабитова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Дубина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Башанова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042289" w:rsidRPr="008847D7" w:rsidTr="00F855C7">
        <w:trPr>
          <w:trHeight w:val="28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Бектемирова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042289" w:rsidRPr="008847D7" w:rsidTr="00F855C7">
        <w:trPr>
          <w:trHeight w:val="282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Буканбаева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Габдуллина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Мадатова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Фахрутдинова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Набиуллина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Семенова Лиана Андреевна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Чистякова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Ильина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042289" w:rsidRPr="008847D7" w:rsidTr="00F855C7">
        <w:trPr>
          <w:trHeight w:val="337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042289" w:rsidRPr="008847D7" w:rsidTr="00F855C7">
        <w:trPr>
          <w:trHeight w:val="276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Ильина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Манюхина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Литвинова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Ботракова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42289" w:rsidRPr="008847D7" w:rsidTr="00F855C7">
        <w:trPr>
          <w:trHeight w:val="290"/>
          <w:tblCellSpacing w:w="15" w:type="dxa"/>
        </w:trPr>
        <w:tc>
          <w:tcPr>
            <w:tcW w:w="918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2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5" w:type="pct"/>
            <w:vAlign w:val="bottom"/>
          </w:tcPr>
          <w:p w:rsidR="00042289" w:rsidRPr="008847D7" w:rsidRDefault="00042289" w:rsidP="00F01C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7D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042289" w:rsidRDefault="00042289" w:rsidP="00F97888">
      <w:pPr>
        <w:rPr>
          <w:rFonts w:ascii="Times New Roman" w:hAnsi="Times New Roman"/>
          <w:sz w:val="28"/>
          <w:szCs w:val="28"/>
        </w:rPr>
      </w:pPr>
    </w:p>
    <w:p w:rsidR="00042289" w:rsidRDefault="00042289" w:rsidP="00F97888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:rsidR="00042289" w:rsidRPr="00F97888" w:rsidRDefault="00042289" w:rsidP="00136E29">
      <w:pPr>
        <w:rPr>
          <w:rFonts w:ascii="Times New Roman" w:hAnsi="Times New Roman"/>
          <w:sz w:val="28"/>
          <w:szCs w:val="28"/>
          <w:lang w:val="en-US"/>
        </w:rPr>
      </w:pPr>
    </w:p>
    <w:sectPr w:rsidR="00042289" w:rsidRPr="00F97888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B41AB"/>
    <w:rsid w:val="000C1C25"/>
    <w:rsid w:val="00114D77"/>
    <w:rsid w:val="00116E0E"/>
    <w:rsid w:val="00136E29"/>
    <w:rsid w:val="00160025"/>
    <w:rsid w:val="001B06F5"/>
    <w:rsid w:val="0027722C"/>
    <w:rsid w:val="002A16DE"/>
    <w:rsid w:val="002B216B"/>
    <w:rsid w:val="002D23F4"/>
    <w:rsid w:val="002D7891"/>
    <w:rsid w:val="003051C6"/>
    <w:rsid w:val="0030688B"/>
    <w:rsid w:val="003B3E95"/>
    <w:rsid w:val="004127F4"/>
    <w:rsid w:val="004272EB"/>
    <w:rsid w:val="004310BC"/>
    <w:rsid w:val="00490CE8"/>
    <w:rsid w:val="005315EC"/>
    <w:rsid w:val="005837E9"/>
    <w:rsid w:val="005850EA"/>
    <w:rsid w:val="005F6FB4"/>
    <w:rsid w:val="006561BF"/>
    <w:rsid w:val="006E60DD"/>
    <w:rsid w:val="0072780E"/>
    <w:rsid w:val="007350DC"/>
    <w:rsid w:val="00751904"/>
    <w:rsid w:val="00753FA9"/>
    <w:rsid w:val="007667A7"/>
    <w:rsid w:val="007C326A"/>
    <w:rsid w:val="007D0BFC"/>
    <w:rsid w:val="007F51FA"/>
    <w:rsid w:val="00836195"/>
    <w:rsid w:val="00844C07"/>
    <w:rsid w:val="008847D7"/>
    <w:rsid w:val="00897562"/>
    <w:rsid w:val="008E767B"/>
    <w:rsid w:val="009B4A14"/>
    <w:rsid w:val="009F5485"/>
    <w:rsid w:val="00B21F3A"/>
    <w:rsid w:val="00B513A0"/>
    <w:rsid w:val="00B763D2"/>
    <w:rsid w:val="00BF3863"/>
    <w:rsid w:val="00C4735F"/>
    <w:rsid w:val="00C47446"/>
    <w:rsid w:val="00D10CD8"/>
    <w:rsid w:val="00D6221A"/>
    <w:rsid w:val="00D87F35"/>
    <w:rsid w:val="00DC2607"/>
    <w:rsid w:val="00E36E65"/>
    <w:rsid w:val="00E4736D"/>
    <w:rsid w:val="00EA4B74"/>
    <w:rsid w:val="00EB00BA"/>
    <w:rsid w:val="00ED7BF4"/>
    <w:rsid w:val="00F01CF6"/>
    <w:rsid w:val="00F2562D"/>
    <w:rsid w:val="00F855C7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40129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74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4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40134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74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2</Pages>
  <Words>378</Words>
  <Characters>2156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12</cp:revision>
  <dcterms:created xsi:type="dcterms:W3CDTF">2018-10-05T15:09:00Z</dcterms:created>
  <dcterms:modified xsi:type="dcterms:W3CDTF">2018-10-22T16:14:00Z</dcterms:modified>
</cp:coreProperties>
</file>